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8FD" w:rsidRDefault="003D68FD" w:rsidP="003D68FD">
      <w:pPr>
        <w:jc w:val="center"/>
        <w:rPr>
          <w:sz w:val="48"/>
          <w:szCs w:val="48"/>
        </w:rPr>
      </w:pPr>
    </w:p>
    <w:p w:rsidR="009E5828" w:rsidRPr="00AF7510" w:rsidRDefault="003D68FD" w:rsidP="00AF7510">
      <w:pPr>
        <w:jc w:val="center"/>
        <w:rPr>
          <w:sz w:val="48"/>
          <w:szCs w:val="48"/>
        </w:rPr>
      </w:pPr>
      <w:r w:rsidRPr="003D68FD">
        <w:rPr>
          <w:sz w:val="48"/>
          <w:szCs w:val="48"/>
        </w:rPr>
        <w:t>Pupils moving from Priory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3D68FD" w:rsidTr="003D68FD">
        <w:tc>
          <w:tcPr>
            <w:tcW w:w="2405" w:type="dxa"/>
          </w:tcPr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Child’s Full</w:t>
            </w:r>
            <w:r w:rsidRPr="003D68FD">
              <w:rPr>
                <w:b/>
                <w:sz w:val="24"/>
                <w:szCs w:val="24"/>
              </w:rPr>
              <w:t xml:space="preserve"> Name</w:t>
            </w:r>
          </w:p>
          <w:p w:rsidR="003D68FD" w:rsidRPr="003D68FD" w:rsidRDefault="003D68FD">
            <w:pPr>
              <w:rPr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Pr="003D68FD" w:rsidRDefault="003D68FD">
            <w:pPr>
              <w:rPr>
                <w:b/>
                <w:sz w:val="24"/>
                <w:szCs w:val="24"/>
              </w:rPr>
            </w:pPr>
          </w:p>
          <w:p w:rsid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D.O.B</w:t>
            </w: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Class</w:t>
            </w: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Current address</w:t>
            </w: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AF7510" w:rsidTr="003D68FD">
        <w:tc>
          <w:tcPr>
            <w:tcW w:w="2405" w:type="dxa"/>
          </w:tcPr>
          <w:p w:rsidR="00AF7510" w:rsidRDefault="00AF751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Parent name and signature</w:t>
            </w:r>
          </w:p>
          <w:p w:rsidR="00AF7510" w:rsidRDefault="00AF7510">
            <w:pPr>
              <w:rPr>
                <w:b/>
                <w:sz w:val="24"/>
                <w:szCs w:val="24"/>
              </w:rPr>
            </w:pPr>
          </w:p>
        </w:tc>
        <w:tc>
          <w:tcPr>
            <w:tcW w:w="8051" w:type="dxa"/>
          </w:tcPr>
          <w:p w:rsidR="00AF7510" w:rsidRDefault="00AF7510">
            <w:bookmarkStart w:id="0" w:name="_GoBack"/>
            <w:bookmarkEnd w:id="0"/>
          </w:p>
        </w:tc>
      </w:tr>
      <w:tr w:rsidR="003D68FD" w:rsidTr="00F306D7">
        <w:tc>
          <w:tcPr>
            <w:tcW w:w="10456" w:type="dxa"/>
            <w:gridSpan w:val="2"/>
          </w:tcPr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Pr="003D68FD" w:rsidRDefault="003D68FD">
            <w:pPr>
              <w:rPr>
                <w:sz w:val="32"/>
                <w:szCs w:val="32"/>
              </w:rPr>
            </w:pPr>
          </w:p>
          <w:p w:rsidR="003D68FD" w:rsidRPr="003D68FD" w:rsidRDefault="003D68FD" w:rsidP="003D68FD">
            <w:pPr>
              <w:jc w:val="center"/>
              <w:rPr>
                <w:sz w:val="32"/>
                <w:szCs w:val="32"/>
              </w:rPr>
            </w:pPr>
            <w:r w:rsidRPr="003D68FD">
              <w:rPr>
                <w:sz w:val="32"/>
                <w:szCs w:val="32"/>
              </w:rPr>
              <w:t xml:space="preserve">Details of </w:t>
            </w:r>
            <w:r>
              <w:rPr>
                <w:sz w:val="32"/>
                <w:szCs w:val="32"/>
              </w:rPr>
              <w:t xml:space="preserve">a </w:t>
            </w:r>
            <w:r w:rsidRPr="003D68FD">
              <w:rPr>
                <w:sz w:val="32"/>
                <w:szCs w:val="32"/>
              </w:rPr>
              <w:t>new school /</w:t>
            </w:r>
            <w:r>
              <w:rPr>
                <w:sz w:val="32"/>
                <w:szCs w:val="32"/>
              </w:rPr>
              <w:t>h</w:t>
            </w:r>
            <w:r w:rsidRPr="003D68FD">
              <w:rPr>
                <w:sz w:val="32"/>
                <w:szCs w:val="32"/>
              </w:rPr>
              <w:t xml:space="preserve">ome address </w:t>
            </w:r>
          </w:p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Default="003D68FD">
            <w:pPr>
              <w:rPr>
                <w:b/>
                <w:sz w:val="24"/>
                <w:szCs w:val="24"/>
              </w:rPr>
            </w:pP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Date of leaving</w:t>
            </w:r>
          </w:p>
          <w:p w:rsidR="003D68FD" w:rsidRPr="003D68FD" w:rsidRDefault="003D68FD">
            <w:pPr>
              <w:rPr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New home address (if applicable)</w:t>
            </w:r>
          </w:p>
        </w:tc>
        <w:tc>
          <w:tcPr>
            <w:tcW w:w="8051" w:type="dxa"/>
          </w:tcPr>
          <w:p w:rsidR="003D68FD" w:rsidRDefault="003D68FD"/>
          <w:p w:rsidR="003D68FD" w:rsidRDefault="003D68FD"/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Pr="003D68FD" w:rsidRDefault="003D68FD">
            <w:pPr>
              <w:rPr>
                <w:sz w:val="24"/>
                <w:szCs w:val="24"/>
              </w:rPr>
            </w:pP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Name of new school</w:t>
            </w:r>
          </w:p>
          <w:p w:rsidR="003D68FD" w:rsidRPr="003D68FD" w:rsidRDefault="003D68FD">
            <w:pPr>
              <w:rPr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Pr="003D68FD" w:rsidRDefault="003D68FD">
            <w:pPr>
              <w:rPr>
                <w:sz w:val="24"/>
                <w:szCs w:val="24"/>
              </w:rPr>
            </w:pPr>
          </w:p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Address of new school</w:t>
            </w:r>
          </w:p>
          <w:p w:rsidR="003D68FD" w:rsidRPr="003D68FD" w:rsidRDefault="003D68FD">
            <w:pPr>
              <w:rPr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  <w:tr w:rsidR="003D68FD" w:rsidTr="003D68FD">
        <w:tc>
          <w:tcPr>
            <w:tcW w:w="2405" w:type="dxa"/>
          </w:tcPr>
          <w:p w:rsidR="003D68FD" w:rsidRPr="003D68FD" w:rsidRDefault="003D68FD">
            <w:pPr>
              <w:rPr>
                <w:b/>
                <w:sz w:val="24"/>
                <w:szCs w:val="24"/>
              </w:rPr>
            </w:pPr>
            <w:r w:rsidRPr="003D68FD">
              <w:rPr>
                <w:b/>
                <w:sz w:val="24"/>
                <w:szCs w:val="24"/>
              </w:rPr>
              <w:t>Expected starting date</w:t>
            </w:r>
          </w:p>
          <w:p w:rsidR="003D68FD" w:rsidRPr="003D68FD" w:rsidRDefault="003D68FD">
            <w:pPr>
              <w:rPr>
                <w:sz w:val="24"/>
                <w:szCs w:val="24"/>
              </w:rPr>
            </w:pPr>
          </w:p>
        </w:tc>
        <w:tc>
          <w:tcPr>
            <w:tcW w:w="8051" w:type="dxa"/>
          </w:tcPr>
          <w:p w:rsidR="003D68FD" w:rsidRDefault="003D68FD"/>
        </w:tc>
      </w:tr>
    </w:tbl>
    <w:p w:rsidR="009E5828" w:rsidRDefault="009E5828"/>
    <w:sectPr w:rsidR="009E5828" w:rsidSect="004933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8FD" w:rsidRDefault="003D68FD" w:rsidP="001D31A8">
      <w:pPr>
        <w:spacing w:after="0" w:line="240" w:lineRule="auto"/>
      </w:pPr>
      <w:r>
        <w:separator/>
      </w:r>
    </w:p>
  </w:endnote>
  <w:endnote w:type="continuationSeparator" w:id="0">
    <w:p w:rsidR="003D68FD" w:rsidRDefault="003D68FD" w:rsidP="001D3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F7E" w:rsidRDefault="002C4F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D67" w:rsidRDefault="00D135BB" w:rsidP="00D135BB">
    <w:r>
      <w:rPr>
        <w:noProof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5E790DEB" wp14:editId="74A93018">
              <wp:simplePos x="0" y="0"/>
              <wp:positionH relativeFrom="page">
                <wp:align>right</wp:align>
              </wp:positionH>
              <wp:positionV relativeFrom="paragraph">
                <wp:posOffset>-219825</wp:posOffset>
              </wp:positionV>
              <wp:extent cx="7549242" cy="947593"/>
              <wp:effectExtent l="0" t="0" r="0" b="5080"/>
              <wp:wrapNone/>
              <wp:docPr id="649660028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9242" cy="947593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0163E" w:rsidRPr="006B342E" w:rsidRDefault="006B342E" w:rsidP="006B342E">
                          <w:pPr>
                            <w:ind w:left="720"/>
                            <w:rPr>
                              <w:rFonts w:ascii="Gadugi" w:hAnsi="Gadugi"/>
                            </w:rPr>
                          </w:pPr>
                          <w:r>
                            <w:rPr>
                              <w:rFonts w:ascii="Gadugi" w:hAnsi="Gadugi"/>
                              <w:noProof/>
                            </w:rPr>
                            <w:drawing>
                              <wp:inline distT="0" distB="0" distL="0" distR="0" wp14:anchorId="67E9FD7E" wp14:editId="5D2650D7">
                                <wp:extent cx="155171" cy="155171"/>
                                <wp:effectExtent l="0" t="0" r="0" b="0"/>
                                <wp:docPr id="337033715" name="Graphic 23" descr="Smiling face with solid fill with solid fi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7033715" name="Graphic 337033715" descr="Smiling face with solid fill with solid fill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2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6477" cy="16647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D135BB" w:rsidRPr="006B342E">
                            <w:rPr>
                              <w:rFonts w:ascii="Gadugi" w:hAnsi="Gadugi"/>
                            </w:rPr>
                            <w:t>Headteacher – Ms C Laver</w:t>
                          </w:r>
                          <w:r>
                            <w:rPr>
                              <w:rFonts w:ascii="Gadugi" w:hAnsi="Gadugi"/>
                            </w:rPr>
                            <w:tab/>
                            <w:t xml:space="preserve">            </w:t>
                          </w:r>
                          <w:r w:rsidR="0000163E" w:rsidRPr="0000163E">
                            <w:rPr>
                              <w:noProof/>
                            </w:rPr>
                            <w:drawing>
                              <wp:inline distT="0" distB="0" distL="0" distR="0" wp14:anchorId="591ED13F" wp14:editId="56D712E0">
                                <wp:extent cx="193964" cy="193964"/>
                                <wp:effectExtent l="0" t="0" r="0" b="0"/>
                                <wp:docPr id="1237187368" name="Graphic 19" descr="Marker with solid fi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37187368" name="Graphic 1237187368" descr="Marker with solid fill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5239" cy="2052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proofErr w:type="spellStart"/>
                          <w:r w:rsidR="0000163E" w:rsidRPr="006B342E">
                            <w:rPr>
                              <w:rFonts w:ascii="Gadugi" w:hAnsi="Gadugi"/>
                            </w:rPr>
                            <w:t>Bicknacre</w:t>
                          </w:r>
                          <w:proofErr w:type="spellEnd"/>
                          <w:r w:rsidR="0000163E" w:rsidRPr="006B342E">
                            <w:rPr>
                              <w:rFonts w:ascii="Gadugi" w:hAnsi="Gadugi"/>
                            </w:rPr>
                            <w:t xml:space="preserve"> Road, </w:t>
                          </w:r>
                          <w:proofErr w:type="spellStart"/>
                          <w:r w:rsidR="0000163E" w:rsidRPr="006B342E">
                            <w:rPr>
                              <w:rFonts w:ascii="Gadugi" w:hAnsi="Gadugi"/>
                            </w:rPr>
                            <w:t>Bicknacre</w:t>
                          </w:r>
                          <w:proofErr w:type="spellEnd"/>
                          <w:r w:rsidR="0000163E" w:rsidRPr="006B342E">
                            <w:rPr>
                              <w:rFonts w:ascii="Gadugi" w:hAnsi="Gadugi"/>
                            </w:rPr>
                            <w:t xml:space="preserve">, Chelmsford, Essex CM3 4ES </w:t>
                          </w:r>
                          <w:r w:rsidR="00D135BB" w:rsidRPr="006B342E">
                            <w:rPr>
                              <w:rFonts w:ascii="Gadugi" w:hAnsi="Gadugi"/>
                            </w:rPr>
                            <w:t xml:space="preserve"> </w:t>
                          </w:r>
                        </w:p>
                        <w:p w:rsidR="00D135BB" w:rsidRPr="0000163E" w:rsidRDefault="0000163E" w:rsidP="0000163E">
                          <w:pPr>
                            <w:pStyle w:val="ListParagraph"/>
                            <w:ind w:left="360" w:firstLine="360"/>
                            <w:rPr>
                              <w:rFonts w:ascii="Gadugi" w:hAnsi="Gadugi"/>
                            </w:rPr>
                          </w:pPr>
                          <w:r w:rsidRPr="0000163E">
                            <w:rPr>
                              <w:noProof/>
                            </w:rPr>
                            <w:drawing>
                              <wp:inline distT="0" distB="0" distL="0" distR="0" wp14:anchorId="3CE97EE7" wp14:editId="1036233A">
                                <wp:extent cx="161809" cy="161809"/>
                                <wp:effectExtent l="0" t="0" r="0" b="0"/>
                                <wp:docPr id="1236040468" name="Graphic 18" descr="Receiver with solid fi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36040468" name="Graphic 1236040468" descr="Receiver with solid fill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6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103" cy="18010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D135BB" w:rsidRPr="0000163E">
                            <w:rPr>
                              <w:rFonts w:ascii="Gadugi" w:hAnsi="Gadugi"/>
                            </w:rPr>
                            <w:t xml:space="preserve">01245 225450 </w:t>
                          </w:r>
                          <w:r>
                            <w:rPr>
                              <w:rFonts w:ascii="Gadugi" w:hAnsi="Gadugi"/>
                            </w:rPr>
                            <w:tab/>
                          </w:r>
                          <w:r>
                            <w:rPr>
                              <w:rFonts w:ascii="Gadugi" w:hAnsi="Gadugi"/>
                            </w:rPr>
                            <w:tab/>
                          </w:r>
                          <w:r>
                            <w:rPr>
                              <w:rFonts w:ascii="Gadugi" w:hAnsi="Gadugi"/>
                            </w:rPr>
                            <w:tab/>
                          </w:r>
                          <w:r>
                            <w:rPr>
                              <w:rFonts w:ascii="Gadugi" w:hAnsi="Gadugi"/>
                              <w:noProof/>
                            </w:rPr>
                            <w:drawing>
                              <wp:inline distT="0" distB="0" distL="0" distR="0" wp14:anchorId="13491FA3" wp14:editId="774F5BBF">
                                <wp:extent cx="160713" cy="160713"/>
                                <wp:effectExtent l="0" t="0" r="0" b="0"/>
                                <wp:docPr id="985185133" name="Graphic 21" descr="Email with solid fi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5185133" name="Graphic 985185133" descr="Email with solid fill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8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7365" cy="1673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Gadugi" w:hAnsi="Gadugi"/>
                            </w:rPr>
                            <w:t xml:space="preserve"> admin@priory.essex.sch.uk</w:t>
                          </w:r>
                          <w:r w:rsidRPr="0000163E">
                            <w:rPr>
                              <w:rFonts w:ascii="Gadugi" w:hAnsi="Gadugi"/>
                            </w:rPr>
                            <w:tab/>
                          </w:r>
                          <w:r w:rsidR="006B342E">
                            <w:rPr>
                              <w:rFonts w:ascii="Gadugi" w:hAnsi="Gadugi"/>
                              <w:noProof/>
                            </w:rPr>
                            <w:drawing>
                              <wp:inline distT="0" distB="0" distL="0" distR="0" wp14:anchorId="41C62676" wp14:editId="69BE665D">
                                <wp:extent cx="222769" cy="222769"/>
                                <wp:effectExtent l="0" t="0" r="6350" b="6350"/>
                                <wp:docPr id="2006821312" name="Graphic 22" descr="Internet with solid fil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06821312" name="Graphic 2006821312" descr="Internet with solid fill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96DAC541-7B7A-43D3-8B79-37D633B846F1}">
                                              <asvg:svgBlip xmlns:asvg="http://schemas.microsoft.com/office/drawing/2016/SVG/main" r:embe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5446" cy="22544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00163E">
                            <w:rPr>
                              <w:rFonts w:ascii="Gadugi" w:hAnsi="Gadugi"/>
                            </w:rPr>
                            <w:t>priory.essex.sch.uk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E790DEB" id="Rectangle 15" o:spid="_x0000_s1026" style="position:absolute;margin-left:543.25pt;margin-top:-17.3pt;width:594.45pt;height:74.6pt;z-index:251658239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" fillcolor="#4472c4 [3204]" stroked="f" strokeweight="1pt">
              <v:textbox>
                <w:txbxContent>
                  <w:p w:rsidR="0000163E" w:rsidRPr="006B342E" w:rsidRDefault="006B342E" w:rsidP="006B342E">
                    <w:pPr>
                      <w:ind w:left="720"/>
                      <w:rPr>
                        <w:rFonts w:ascii="Gadugi" w:hAnsi="Gadugi"/>
                      </w:rPr>
                    </w:pPr>
                    <w:r>
                      <w:rPr>
                        <w:rFonts w:ascii="Gadugi" w:hAnsi="Gadugi"/>
                        <w:noProof/>
                      </w:rPr>
                      <w:drawing>
                        <wp:inline distT="0" distB="0" distL="0" distR="0" wp14:anchorId="67E9FD7E" wp14:editId="5D2650D7">
                          <wp:extent cx="155171" cy="155171"/>
                          <wp:effectExtent l="0" t="0" r="0" b="0"/>
                          <wp:docPr id="337033715" name="Graphic 23" descr="Smiling face with solid fill with solid fi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7033715" name="Graphic 337033715" descr="Smiling face with solid fill with solid fill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2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6477" cy="16647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D135BB" w:rsidRPr="006B342E">
                      <w:rPr>
                        <w:rFonts w:ascii="Gadugi" w:hAnsi="Gadugi"/>
                      </w:rPr>
                      <w:t>Headteacher – Ms C Laver</w:t>
                    </w:r>
                    <w:r>
                      <w:rPr>
                        <w:rFonts w:ascii="Gadugi" w:hAnsi="Gadugi"/>
                      </w:rPr>
                      <w:tab/>
                      <w:t xml:space="preserve">            </w:t>
                    </w:r>
                    <w:r w:rsidR="0000163E" w:rsidRPr="0000163E">
                      <w:rPr>
                        <w:noProof/>
                      </w:rPr>
                      <w:drawing>
                        <wp:inline distT="0" distB="0" distL="0" distR="0" wp14:anchorId="591ED13F" wp14:editId="56D712E0">
                          <wp:extent cx="193964" cy="193964"/>
                          <wp:effectExtent l="0" t="0" r="0" b="0"/>
                          <wp:docPr id="1237187368" name="Graphic 19" descr="Marker with solid fi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37187368" name="Graphic 1237187368" descr="Marker with solid fill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5239" cy="20523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proofErr w:type="spellStart"/>
                    <w:r w:rsidR="0000163E" w:rsidRPr="006B342E">
                      <w:rPr>
                        <w:rFonts w:ascii="Gadugi" w:hAnsi="Gadugi"/>
                      </w:rPr>
                      <w:t>Bicknacre</w:t>
                    </w:r>
                    <w:proofErr w:type="spellEnd"/>
                    <w:r w:rsidR="0000163E" w:rsidRPr="006B342E">
                      <w:rPr>
                        <w:rFonts w:ascii="Gadugi" w:hAnsi="Gadugi"/>
                      </w:rPr>
                      <w:t xml:space="preserve"> Road, </w:t>
                    </w:r>
                    <w:proofErr w:type="spellStart"/>
                    <w:r w:rsidR="0000163E" w:rsidRPr="006B342E">
                      <w:rPr>
                        <w:rFonts w:ascii="Gadugi" w:hAnsi="Gadugi"/>
                      </w:rPr>
                      <w:t>Bicknacre</w:t>
                    </w:r>
                    <w:proofErr w:type="spellEnd"/>
                    <w:r w:rsidR="0000163E" w:rsidRPr="006B342E">
                      <w:rPr>
                        <w:rFonts w:ascii="Gadugi" w:hAnsi="Gadugi"/>
                      </w:rPr>
                      <w:t xml:space="preserve">, Chelmsford, Essex CM3 4ES </w:t>
                    </w:r>
                    <w:r w:rsidR="00D135BB" w:rsidRPr="006B342E">
                      <w:rPr>
                        <w:rFonts w:ascii="Gadugi" w:hAnsi="Gadugi"/>
                      </w:rPr>
                      <w:t xml:space="preserve"> </w:t>
                    </w:r>
                  </w:p>
                  <w:p w:rsidR="00D135BB" w:rsidRPr="0000163E" w:rsidRDefault="0000163E" w:rsidP="0000163E">
                    <w:pPr>
                      <w:pStyle w:val="ListParagraph"/>
                      <w:ind w:left="360" w:firstLine="360"/>
                      <w:rPr>
                        <w:rFonts w:ascii="Gadugi" w:hAnsi="Gadugi"/>
                      </w:rPr>
                    </w:pPr>
                    <w:r w:rsidRPr="0000163E">
                      <w:rPr>
                        <w:noProof/>
                      </w:rPr>
                      <w:drawing>
                        <wp:inline distT="0" distB="0" distL="0" distR="0" wp14:anchorId="3CE97EE7" wp14:editId="1036233A">
                          <wp:extent cx="161809" cy="161809"/>
                          <wp:effectExtent l="0" t="0" r="0" b="0"/>
                          <wp:docPr id="1236040468" name="Graphic 18" descr="Receiver with solid fi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36040468" name="Graphic 1236040468" descr="Receiver with solid fill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6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103" cy="18010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D135BB" w:rsidRPr="0000163E">
                      <w:rPr>
                        <w:rFonts w:ascii="Gadugi" w:hAnsi="Gadugi"/>
                      </w:rPr>
                      <w:t xml:space="preserve">01245 225450 </w:t>
                    </w:r>
                    <w:r>
                      <w:rPr>
                        <w:rFonts w:ascii="Gadugi" w:hAnsi="Gadugi"/>
                      </w:rPr>
                      <w:tab/>
                    </w:r>
                    <w:r>
                      <w:rPr>
                        <w:rFonts w:ascii="Gadugi" w:hAnsi="Gadugi"/>
                      </w:rPr>
                      <w:tab/>
                    </w:r>
                    <w:r>
                      <w:rPr>
                        <w:rFonts w:ascii="Gadugi" w:hAnsi="Gadugi"/>
                      </w:rPr>
                      <w:tab/>
                    </w:r>
                    <w:r>
                      <w:rPr>
                        <w:rFonts w:ascii="Gadugi" w:hAnsi="Gadugi"/>
                        <w:noProof/>
                      </w:rPr>
                      <w:drawing>
                        <wp:inline distT="0" distB="0" distL="0" distR="0" wp14:anchorId="13491FA3" wp14:editId="774F5BBF">
                          <wp:extent cx="160713" cy="160713"/>
                          <wp:effectExtent l="0" t="0" r="0" b="0"/>
                          <wp:docPr id="985185133" name="Graphic 21" descr="Email with solid fi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5185133" name="Graphic 985185133" descr="Email with solid fill"/>
                                  <pic:cNvPicPr/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7365" cy="1673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Gadugi" w:hAnsi="Gadugi"/>
                      </w:rPr>
                      <w:t xml:space="preserve"> admin@priory.essex.sch.uk</w:t>
                    </w:r>
                    <w:r w:rsidRPr="0000163E">
                      <w:rPr>
                        <w:rFonts w:ascii="Gadugi" w:hAnsi="Gadugi"/>
                      </w:rPr>
                      <w:tab/>
                    </w:r>
                    <w:r w:rsidR="006B342E">
                      <w:rPr>
                        <w:rFonts w:ascii="Gadugi" w:hAnsi="Gadugi"/>
                        <w:noProof/>
                      </w:rPr>
                      <w:drawing>
                        <wp:inline distT="0" distB="0" distL="0" distR="0" wp14:anchorId="41C62676" wp14:editId="69BE665D">
                          <wp:extent cx="222769" cy="222769"/>
                          <wp:effectExtent l="0" t="0" r="6350" b="6350"/>
                          <wp:docPr id="2006821312" name="Graphic 22" descr="Internet with solid fil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06821312" name="Graphic 2006821312" descr="Internet with solid fill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96DAC541-7B7A-43D3-8B79-37D633B846F1}">
                                        <asvg:svgBlip xmlns:asvg="http://schemas.microsoft.com/office/drawing/2016/SVG/main" r:embe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5446" cy="22544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00163E">
                      <w:rPr>
                        <w:rFonts w:ascii="Gadugi" w:hAnsi="Gadugi"/>
                      </w:rPr>
                      <w:t>priory.essex.sch.uk</w:t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F7E" w:rsidRDefault="002C4F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8FD" w:rsidRDefault="003D68FD" w:rsidP="001D31A8">
      <w:pPr>
        <w:spacing w:after="0" w:line="240" w:lineRule="auto"/>
      </w:pPr>
      <w:r>
        <w:separator/>
      </w:r>
    </w:p>
  </w:footnote>
  <w:footnote w:type="continuationSeparator" w:id="0">
    <w:p w:rsidR="003D68FD" w:rsidRDefault="003D68FD" w:rsidP="001D3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F7E" w:rsidRDefault="002C4F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F7E" w:rsidRDefault="004933D0" w:rsidP="002C4F7E">
    <w:pPr>
      <w:pStyle w:val="Header"/>
      <w:rPr>
        <w:rFonts w:ascii="Gadugi" w:hAnsi="Gadugi"/>
        <w:b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502C23">
      <w:rPr>
        <w:rFonts w:ascii="Gadugi" w:hAnsi="Gadugi"/>
        <w:b/>
        <w:noProof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D2D881C" wp14:editId="44EBE110">
              <wp:simplePos x="0" y="0"/>
              <wp:positionH relativeFrom="column">
                <wp:posOffset>3887851</wp:posOffset>
              </wp:positionH>
              <wp:positionV relativeFrom="paragraph">
                <wp:posOffset>-485775</wp:posOffset>
              </wp:positionV>
              <wp:extent cx="3727628" cy="2084832"/>
              <wp:effectExtent l="0" t="0" r="0" b="10795"/>
              <wp:wrapNone/>
              <wp:docPr id="168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27628" cy="2084832"/>
                        <a:chOff x="0" y="0"/>
                        <a:chExt cx="1700784" cy="1024128"/>
                      </a:xfrm>
                    </wpg:grpSpPr>
                    <wps:wsp>
                      <wps:cNvPr id="169" name="Rectangle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Rectangle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2CDDFD" id="Group 2" o:spid="_x0000_s1026" style="position:absolute;margin-left:306.15pt;margin-top:-38.25pt;width:293.5pt;height:164.15pt;z-index:-251657216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">
              <v:rect id="Rectangle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<v:fill opacity="0"/>
              </v:rect>
              <v:shape id="Rectangle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4472c4 [3204]" stroked="f" strokeweight="1pt">
                <v:stroke joinstyle="miter"/>
                <v:path arrowok="t" o:connecttype="custom" o:connectlocs="0,0;1463040,0;1463040,1014984;638364,408101;0,0" o:connectangles="0,0,0,0,0"/>
              </v:shape>
              <v:rect id="Rectangle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<v:fill r:id="rId2" o:title="" recolor="t" rotate="t" type="frame"/>
              </v:rect>
            </v:group>
          </w:pict>
        </mc:Fallback>
      </mc:AlternateContent>
    </w:r>
    <w:r w:rsidRPr="00502C23">
      <w:rPr>
        <w:b/>
        <w:noProof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drawing>
        <wp:anchor distT="0" distB="0" distL="114300" distR="114300" simplePos="0" relativeHeight="251661312" behindDoc="0" locked="0" layoutInCell="1" allowOverlap="1" wp14:anchorId="0B146268" wp14:editId="280543BC">
          <wp:simplePos x="0" y="0"/>
          <wp:positionH relativeFrom="rightMargin">
            <wp:posOffset>-556260</wp:posOffset>
          </wp:positionH>
          <wp:positionV relativeFrom="paragraph">
            <wp:posOffset>-241935</wp:posOffset>
          </wp:positionV>
          <wp:extent cx="760192" cy="933450"/>
          <wp:effectExtent l="0" t="0" r="1905" b="0"/>
          <wp:wrapNone/>
          <wp:docPr id="817298953" name="Picture 1" descr="A drawing of a stone arch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298953" name="Picture 1" descr="A drawing of a stone arch&#10;&#10;Description automatically generated"/>
                  <pic:cNvPicPr/>
                </pic:nvPicPr>
                <pic:blipFill>
                  <a:blip r:embed="rId3">
                    <a:alphaModFix amt="80000"/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backgroundRemoval t="3056" b="99514" l="6285" r="95182">
                                <a14:foregroundMark x1="5656" y1="4583" x2="10684" y2="64792"/>
                                <a14:foregroundMark x1="52954" y1="22889" x2="55028" y2="20833"/>
                                <a14:foregroundMark x1="51960" y1="23874" x2="52849" y2="22993"/>
                                <a14:foregroundMark x1="10684" y1="64792" x2="31642" y2="44016"/>
                                <a14:foregroundMark x1="70352" y1="52484" x2="79539" y2="71458"/>
                                <a14:foregroundMark x1="61241" y1="33665" x2="62388" y2="36033"/>
                                <a14:foregroundMark x1="55028" y1="20833" x2="61204" y2="33587"/>
                                <a14:foregroundMark x1="79539" y1="71458" x2="90223" y2="17361"/>
                                <a14:foregroundMark x1="90223" y1="17361" x2="23673" y2="5625"/>
                                <a14:foregroundMark x1="23673" y1="5625" x2="6425" y2="55208"/>
                                <a14:foregroundMark x1="6425" y1="55208" x2="50140" y2="13194"/>
                                <a14:foregroundMark x1="50140" y1="13194" x2="93715" y2="65486"/>
                                <a14:foregroundMark x1="93715" y1="65486" x2="74302" y2="14167"/>
                                <a14:foregroundMark x1="74302" y1="14167" x2="33869" y2="17361"/>
                                <a14:foregroundMark x1="6285" y1="56111" x2="12500" y2="80139"/>
                                <a14:foregroundMark x1="92109" y1="76042" x2="78352" y2="78611"/>
                                <a14:foregroundMark x1="6285" y1="86250" x2="10056" y2="86736"/>
                                <a14:foregroundMark x1="23184" y1="77569" x2="6913" y2="93889"/>
                                <a14:foregroundMark x1="11313" y1="91319" x2="23184" y2="91319"/>
                                <a14:foregroundMark x1="22556" y1="75000" x2="25070" y2="96458"/>
                                <a14:foregroundMark x1="75838" y1="81111" x2="78352" y2="95417"/>
                                <a14:foregroundMark x1="75209" y1="96944" x2="93366" y2="91319"/>
                                <a14:foregroundMark x1="95251" y1="91875" x2="95251" y2="99514"/>
                                <a14:foregroundMark x1="8170" y1="6111" x2="29469" y2="6111"/>
                                <a14:foregroundMark x1="85196" y1="8681" x2="85196" y2="8681"/>
                                <a14:foregroundMark x1="91480" y1="10694" x2="80796" y2="6667"/>
                                <a14:foregroundMark x1="76466" y1="3056" x2="36941" y2="5069"/>
                                <a14:foregroundMark x1="62430" y1="32847" x2="63687" y2="35486"/>
                                <a14:foregroundMark x1="52654" y1="21250" x2="65642" y2="32431"/>
                                <a14:foregroundMark x1="55667" y1="26409" x2="74441" y2="52014"/>
                                <a14:foregroundMark x1="51885" y1="21250" x2="54666" y2="25043"/>
                                <a14:backgroundMark x1="53911" y1="42847" x2="53282" y2="77569"/>
                                <a14:backgroundMark x1="53282" y1="77569" x2="52025" y2="27014"/>
                                <a14:backgroundMark x1="35684" y1="1528" x2="75209" y2="1528"/>
                                <a14:backgroundMark x1="34916" y1="42222" x2="49860" y2="27292"/>
                                <a14:backgroundMark x1="42947" y1="32708" x2="42947" y2="32708"/>
                                <a14:backgroundMark x1="34916" y1="41319" x2="51257" y2="26667"/>
                                <a14:backgroundMark x1="69832" y1="51667" x2="61797" y2="36769"/>
                                <a14:backgroundMark x1="41271" y1="33611" x2="41271" y2="33611"/>
                                <a14:backgroundMark x1="41271" y1="33611" x2="41271" y2="33611"/>
                                <a14:backgroundMark x1="35196" y1="42222" x2="52654" y2="28194"/>
                                <a14:backgroundMark x1="33520" y1="41319" x2="48813" y2="35000"/>
                                <a14:backgroundMark x1="31844" y1="43542" x2="51257" y2="23681"/>
                                <a14:backgroundMark x1="40992" y1="37014" x2="51536" y2="26667"/>
                                <a14:backgroundMark x1="39385" y1="34792" x2="51816" y2="26181"/>
                                <a14:backgroundMark x1="43226" y1="38125" x2="52095" y2="26181"/>
                                <a14:backgroundMark x1="45740" y1="30903" x2="53023" y2="24801"/>
                                <a14:backgroundMark x1="44344" y1="32708" x2="52374" y2="26389"/>
                                <a14:backgroundMark x1="71788" y1="53264" x2="58799" y2="32708"/>
                                <a14:backgroundMark x1="69274" y1="53264" x2="67109" y2="47847"/>
                                <a14:backgroundMark x1="70112" y1="52361" x2="61606" y2="36507"/>
                                <a14:backgroundMark x1="70112" y1="52569" x2="70670" y2="50764"/>
                                <a14:backgroundMark x1="45740" y1="33889" x2="51536" y2="25764"/>
                                <a14:backgroundMark x1="47137" y1="33194" x2="51257" y2="27569"/>
                                <a14:backgroundMark x1="49651" y1="26389" x2="47975" y2="28472"/>
                                <a14:backgroundMark x1="47975" y1="28472" x2="47975" y2="28472"/>
                                <a14:backgroundMark x1="47975" y1="28472" x2="47975" y2="28472"/>
                                <a14:backgroundMark x1="50698" y1="25486" x2="50698" y2="25486"/>
                                <a14:backgroundMark x1="50698" y1="25486" x2="50698" y2="25486"/>
                                <a14:backgroundMark x1="50698" y1="25486" x2="50698" y2="25486"/>
                                <a14:backgroundMark x1="47975" y1="27569" x2="52095" y2="25278"/>
                                <a14:backgroundMark x1="50140" y1="28194" x2="52724" y2="24394"/>
                                <a14:backgroundMark x1="52095" y1="25764" x2="49860" y2="25764"/>
                                <a14:backgroundMark x1="70391" y1="54861" x2="61745" y2="36698"/>
                                <a14:backgroundMark x1="68994" y1="52153" x2="62081" y2="38819"/>
                                <a14:backgroundMark x1="66271" y1="44028" x2="64906" y2="41009"/>
                                <a14:backgroundMark x1="62884" y1="38251" x2="59008" y2="34306"/>
                                <a14:backgroundMark x1="69274" y1="48542" x2="63420" y2="38982"/>
                                <a14:backgroundMark x1="69832" y1="56181" x2="70596" y2="48770"/>
                                <a14:backgroundMark x1="63186" y1="38662" x2="59846" y2="35000"/>
                                <a14:backgroundMark x1="51536" y1="25764" x2="52463" y2="24037"/>
                                <a14:backgroundMark x1="52095" y1="23958" x2="50978" y2="25486"/>
                                <a14:backgroundMark x1="69274" y1="52361" x2="68436" y2="47847"/>
                                <a14:backgroundMark x1="69553" y1="53958" x2="68436" y2="47431"/>
                                <a14:backgroundMark x1="69832" y1="55764" x2="67668" y2="49653"/>
                                <a14:backgroundMark x1="69832" y1="56667" x2="68436" y2="48333"/>
                                <a14:backgroundMark x1="69553" y1="55278" x2="69274" y2="48056"/>
                                <a14:backgroundMark x1="67109" y1="46736" x2="69274" y2="52847"/>
                                <a14:backgroundMark x1="62497" y1="37723" x2="59008" y2="33889"/>
                                <a14:backgroundMark x1="63757" y1="39514" x2="63590" y2="39213"/>
                                <a14:backgroundMark x1="61522" y1="38819" x2="59288" y2="35208"/>
                                <a14:backgroundMark x1="62151" y1="38194" x2="61452" y2="36298"/>
                                <a14:backgroundMark x1="62640" y1="40208" x2="60126" y2="34931"/>
                                <a14:backgroundMark x1="62640" y1="40208" x2="61173" y2="37153"/>
                                <a14:backgroundMark x1="63687" y1="40000" x2="59148" y2="35694"/>
                                <a14:backgroundMark x1="64176" y1="40000" x2="57402" y2="35139"/>
                                <a14:backgroundMark x1="62919" y1="39792" x2="63307" y2="38828"/>
                                <a14:backgroundMark x1="63855" y1="35575" x2="63897" y2="35486"/>
                                <a14:backgroundMark x1="62919" y1="40208" x2="63563" y2="39177"/>
                                <a14:backgroundMark x1="63408" y1="39167" x2="59637" y2="34722"/>
                                <a14:backgroundMark x1="63128" y1="39583" x2="62940" y2="38328"/>
                                <a14:backgroundMark x1="59916" y1="35694" x2="60496" y2="34994"/>
                                <a14:backgroundMark x1="54190" y1="25139" x2="55028" y2="29167"/>
                                <a14:backgroundMark x1="64385" y1="40347" x2="55377" y2="29444"/>
                                <a14:backgroundMark x1="65223" y1="41250" x2="55656" y2="2583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92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2C23">
      <w:rPr>
        <w:rFonts w:ascii="Gadugi" w:hAnsi="Gadugi"/>
        <w:b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8A2D67" w:rsidRPr="00502C23">
      <w:rPr>
        <w:rFonts w:ascii="Gadugi" w:hAnsi="Gadugi"/>
        <w:b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Priory Primary School</w:t>
    </w:r>
  </w:p>
  <w:p w:rsidR="008A2D67" w:rsidRPr="002C4F7E" w:rsidRDefault="002C4F7E" w:rsidP="002C4F7E">
    <w:pPr>
      <w:pStyle w:val="Header"/>
      <w:rPr>
        <w:rFonts w:ascii="Gadugi" w:hAnsi="Gadugi"/>
        <w:b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Gadugi" w:hAnsi="Gadugi"/>
        <w:b/>
        <w:color w:val="4472C4" w:themeColor="accent1"/>
        <w:sz w:val="72"/>
        <w:szCs w:val="7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  <w:r w:rsidR="009E5828">
      <w:rPr>
        <w:rFonts w:ascii="Gadugi" w:hAnsi="Gadugi"/>
        <w:i/>
        <w:iCs/>
        <w:color w:val="4472C4" w:themeColor="accent1"/>
        <w:sz w:val="24"/>
        <w:szCs w:val="24"/>
      </w:rPr>
      <w:t>Achieving our</w:t>
    </w:r>
    <w:r w:rsidR="008A2D67" w:rsidRPr="00502C23">
      <w:rPr>
        <w:rFonts w:ascii="Gadugi" w:hAnsi="Gadugi"/>
        <w:i/>
        <w:iCs/>
        <w:color w:val="4472C4" w:themeColor="accent1"/>
        <w:sz w:val="24"/>
        <w:szCs w:val="24"/>
      </w:rPr>
      <w:t xml:space="preserve"> best</w:t>
    </w:r>
    <w:r w:rsidR="009E5828">
      <w:rPr>
        <w:rFonts w:ascii="Gadugi" w:hAnsi="Gadugi"/>
        <w:i/>
        <w:iCs/>
        <w:color w:val="4472C4" w:themeColor="accent1"/>
        <w:sz w:val="24"/>
        <w:szCs w:val="24"/>
      </w:rPr>
      <w:t>; supporting and celebrating each other.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F7E" w:rsidRDefault="002C4F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Smiling face with solid fill with solid fill" style="width:12.75pt;height:12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" o:bullet="t">
        <v:imagedata r:id="rId1" o:title="" cropbottom="-506f" cropleft="-2632f" cropright="-526f"/>
      </v:shape>
    </w:pict>
  </w:numPicBullet>
  <w:abstractNum w:abstractNumId="0" w15:restartNumberingAfterBreak="0">
    <w:nsid w:val="285F6ECA"/>
    <w:multiLevelType w:val="hybridMultilevel"/>
    <w:tmpl w:val="223CB78A"/>
    <w:lvl w:ilvl="0" w:tplc="B94C1DDE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1CE560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6482329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2592AD5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6EEDEF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37CE616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E27AFBF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4E42F0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E654CCBA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8FD"/>
    <w:rsid w:val="0000163E"/>
    <w:rsid w:val="001D31A8"/>
    <w:rsid w:val="001E5BC7"/>
    <w:rsid w:val="002C4F7E"/>
    <w:rsid w:val="003D68FD"/>
    <w:rsid w:val="004933D0"/>
    <w:rsid w:val="00502C23"/>
    <w:rsid w:val="006B342E"/>
    <w:rsid w:val="008A2D67"/>
    <w:rsid w:val="00990A7F"/>
    <w:rsid w:val="009E5828"/>
    <w:rsid w:val="00AF7510"/>
    <w:rsid w:val="00D135BB"/>
    <w:rsid w:val="00F3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ECB42"/>
  <w15:chartTrackingRefBased/>
  <w15:docId w15:val="{0D01EE34-774B-4F81-8FCC-C38B9191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1A8"/>
  </w:style>
  <w:style w:type="paragraph" w:styleId="Footer">
    <w:name w:val="footer"/>
    <w:basedOn w:val="Normal"/>
    <w:link w:val="FooterChar"/>
    <w:uiPriority w:val="99"/>
    <w:unhideWhenUsed/>
    <w:qFormat/>
    <w:rsid w:val="001D3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1A8"/>
  </w:style>
  <w:style w:type="paragraph" w:styleId="NoSpacing">
    <w:name w:val="No Spacing"/>
    <w:uiPriority w:val="1"/>
    <w:qFormat/>
    <w:rsid w:val="00502C23"/>
    <w:pPr>
      <w:spacing w:after="0" w:line="240" w:lineRule="auto"/>
    </w:pPr>
    <w:rPr>
      <w:color w:val="44546A" w:themeColor="text2"/>
      <w:kern w:val="0"/>
      <w:sz w:val="20"/>
      <w:szCs w:val="2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00163E"/>
    <w:pPr>
      <w:ind w:left="720"/>
      <w:contextualSpacing/>
    </w:pPr>
  </w:style>
  <w:style w:type="table" w:styleId="TableGrid">
    <w:name w:val="Table Grid"/>
    <w:basedOn w:val="TableNormal"/>
    <w:uiPriority w:val="39"/>
    <w:rsid w:val="003D6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2.svg"/><Relationship Id="rId3" Type="http://schemas.openxmlformats.org/officeDocument/2006/relationships/image" Target="media/image7.png"/><Relationship Id="rId7" Type="http://schemas.openxmlformats.org/officeDocument/2006/relationships/image" Target="media/image11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6" Type="http://schemas.openxmlformats.org/officeDocument/2006/relationships/image" Target="media/image10.svg"/><Relationship Id="rId5" Type="http://schemas.openxmlformats.org/officeDocument/2006/relationships/image" Target="media/image9.png"/><Relationship Id="rId10" Type="http://schemas.openxmlformats.org/officeDocument/2006/relationships/image" Target="media/image14.svg"/><Relationship Id="rId4" Type="http://schemas.openxmlformats.org/officeDocument/2006/relationships/image" Target="media/image8.svg"/><Relationship Id="rId9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.Gray\OneDrive%20-%20Priory%20Primary%20School\Desktop\Letterhead%20New%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FA6C877B4E4F43BE1C48A648B0B53C" ma:contentTypeVersion="7" ma:contentTypeDescription="Create a new document." ma:contentTypeScope="" ma:versionID="b70b842dcc3fcbbbab21ab509287232e">
  <xsd:schema xmlns:xsd="http://www.w3.org/2001/XMLSchema" xmlns:xs="http://www.w3.org/2001/XMLSchema" xmlns:p="http://schemas.microsoft.com/office/2006/metadata/properties" xmlns:ns3="7cd4ea95-a7dd-4139-821b-d36069abb5b6" xmlns:ns4="ad37d694-ef8c-4c6f-a28d-d259a24974ba" targetNamespace="http://schemas.microsoft.com/office/2006/metadata/properties" ma:root="true" ma:fieldsID="61bd1a970d8ebe7b9fb3f212d2258d46" ns3:_="" ns4:_="">
    <xsd:import namespace="7cd4ea95-a7dd-4139-821b-d36069abb5b6"/>
    <xsd:import namespace="ad37d694-ef8c-4c6f-a28d-d259a24974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4ea95-a7dd-4139-821b-d36069abb5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7d694-ef8c-4c6f-a28d-d259a24974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d4ea95-a7dd-4139-821b-d36069abb5b6" xsi:nil="true"/>
  </documentManagement>
</p:properties>
</file>

<file path=customXml/itemProps1.xml><?xml version="1.0" encoding="utf-8"?>
<ds:datastoreItem xmlns:ds="http://schemas.openxmlformats.org/officeDocument/2006/customXml" ds:itemID="{0CB93831-8846-440C-A3F9-046A689EE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4ea95-a7dd-4139-821b-d36069abb5b6"/>
    <ds:schemaRef ds:uri="ad37d694-ef8c-4c6f-a28d-d259a2497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58631-3F16-49F4-A08A-FB5933F592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7A551-6B70-40D5-BB95-29E14741E4D2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d37d694-ef8c-4c6f-a28d-d259a24974ba"/>
    <ds:schemaRef ds:uri="7cd4ea95-a7dd-4139-821b-d36069abb5b6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New 23</Template>
  <TotalTime>11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V.GRAY - ADMIN SUPPORT</dc:creator>
  <cp:keywords/>
  <dc:description/>
  <cp:lastModifiedBy>Priory Admin</cp:lastModifiedBy>
  <cp:revision>2</cp:revision>
  <cp:lastPrinted>2024-05-21T09:37:00Z</cp:lastPrinted>
  <dcterms:created xsi:type="dcterms:W3CDTF">2024-05-21T09:24:00Z</dcterms:created>
  <dcterms:modified xsi:type="dcterms:W3CDTF">2024-05-21T09:38:00Z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0x0101006EFA6C877B4E4F43BE1C48A648B0B53C</vt:lpwstr>
  </property>
</Properties>
</file>